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W w:w="10512" w:type="dxa"/>
        <w:jc w:val="center"/>
        <w:tblLook w:val="04A0" w:firstRow="1" w:lastRow="0" w:firstColumn="1" w:lastColumn="0" w:noHBand="0" w:noVBand="1"/>
      </w:tblPr>
      <w:tblGrid>
        <w:gridCol w:w="3539"/>
        <w:gridCol w:w="425"/>
        <w:gridCol w:w="284"/>
        <w:gridCol w:w="2126"/>
        <w:gridCol w:w="651"/>
        <w:gridCol w:w="625"/>
        <w:gridCol w:w="1417"/>
        <w:gridCol w:w="1445"/>
      </w:tblGrid>
      <w:tr w:rsidR="006E36D5" w:rsidRPr="00F90A66" w14:paraId="100D4D23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4650BFF0" w14:textId="77777777" w:rsidR="006E36D5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 Başlığı</w:t>
            </w:r>
          </w:p>
        </w:tc>
        <w:tc>
          <w:tcPr>
            <w:tcW w:w="6973" w:type="dxa"/>
            <w:gridSpan w:val="7"/>
            <w:vAlign w:val="center"/>
          </w:tcPr>
          <w:p w14:paraId="22E0403E" w14:textId="5278FC31" w:rsidR="006E36D5" w:rsidRPr="00F90A66" w:rsidRDefault="003F4216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ÖGEK</w:t>
            </w:r>
          </w:p>
        </w:tc>
      </w:tr>
      <w:tr w:rsidR="006E36D5" w:rsidRPr="00F90A66" w14:paraId="3316BA8F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6954FD8C" w14:textId="77777777" w:rsidR="006E36D5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 Detayı</w:t>
            </w:r>
          </w:p>
        </w:tc>
        <w:tc>
          <w:tcPr>
            <w:tcW w:w="6973" w:type="dxa"/>
            <w:gridSpan w:val="7"/>
            <w:vAlign w:val="center"/>
          </w:tcPr>
          <w:p w14:paraId="7C8FC8C9" w14:textId="2DB308A2" w:rsidR="006E36D5" w:rsidRPr="00685ADF" w:rsidRDefault="003F4216" w:rsidP="00685ADF">
            <w:pPr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Memnuniyet Anketi Sonuçları, İç-Dış Paydaş Raporlamaları, Web Sitesi, Hizmetiçi Eğitim Anket Sonuçları</w:t>
            </w:r>
            <w:r w:rsidR="00973BDA">
              <w:rPr>
                <w:rFonts w:cstheme="minorHAnsi"/>
                <w:i/>
                <w:iCs/>
                <w:sz w:val="18"/>
                <w:szCs w:val="18"/>
              </w:rPr>
              <w:t>, Bilgilendirme Toplantıları</w:t>
            </w:r>
          </w:p>
        </w:tc>
      </w:tr>
      <w:tr w:rsidR="00685ADF" w:rsidRPr="00F90A66" w14:paraId="306A893A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09FFDD63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Tarihi</w:t>
            </w:r>
          </w:p>
        </w:tc>
        <w:tc>
          <w:tcPr>
            <w:tcW w:w="6973" w:type="dxa"/>
            <w:gridSpan w:val="7"/>
            <w:vAlign w:val="center"/>
          </w:tcPr>
          <w:p w14:paraId="37DCE5D9" w14:textId="5500F50D" w:rsidR="00685ADF" w:rsidRPr="00F90A66" w:rsidRDefault="003F4216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17.02.2025</w:t>
            </w:r>
          </w:p>
        </w:tc>
      </w:tr>
      <w:tr w:rsidR="00685ADF" w:rsidRPr="00F90A66" w14:paraId="67A17886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021F5648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Saati</w:t>
            </w:r>
          </w:p>
        </w:tc>
        <w:tc>
          <w:tcPr>
            <w:tcW w:w="6973" w:type="dxa"/>
            <w:gridSpan w:val="7"/>
            <w:vAlign w:val="center"/>
          </w:tcPr>
          <w:p w14:paraId="073DC454" w14:textId="27BB3966" w:rsidR="00685ADF" w:rsidRPr="00F90A66" w:rsidRDefault="003F4216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16.00</w:t>
            </w:r>
          </w:p>
        </w:tc>
      </w:tr>
      <w:tr w:rsidR="00685ADF" w:rsidRPr="00F90A66" w14:paraId="07015E02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38998B61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Yeri</w:t>
            </w:r>
            <w:r>
              <w:rPr>
                <w:rFonts w:cstheme="minorHAnsi"/>
                <w:b/>
              </w:rPr>
              <w:t xml:space="preserve"> ve Adresi</w:t>
            </w:r>
          </w:p>
        </w:tc>
        <w:tc>
          <w:tcPr>
            <w:tcW w:w="6973" w:type="dxa"/>
            <w:gridSpan w:val="7"/>
            <w:vAlign w:val="center"/>
          </w:tcPr>
          <w:p w14:paraId="7584E991" w14:textId="67E6C39C" w:rsidR="00685ADF" w:rsidRPr="00F90A66" w:rsidRDefault="003F4216" w:rsidP="00685ADF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Teams</w:t>
            </w:r>
            <w:proofErr w:type="spellEnd"/>
          </w:p>
        </w:tc>
      </w:tr>
      <w:tr w:rsidR="00685ADF" w:rsidRPr="00F90A66" w14:paraId="28A7E1B5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5A802FCB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Toplantıyı Düzenleyen Birim/Ekip</w:t>
            </w:r>
          </w:p>
        </w:tc>
        <w:tc>
          <w:tcPr>
            <w:tcW w:w="6973" w:type="dxa"/>
            <w:gridSpan w:val="7"/>
            <w:tcBorders>
              <w:bottom w:val="nil"/>
            </w:tcBorders>
            <w:vAlign w:val="center"/>
          </w:tcPr>
          <w:p w14:paraId="02B65A03" w14:textId="1C798AD0" w:rsidR="00685ADF" w:rsidRPr="00F90A66" w:rsidRDefault="003F4216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ÖGEK</w:t>
            </w:r>
          </w:p>
        </w:tc>
      </w:tr>
      <w:tr w:rsidR="00685ADF" w:rsidRPr="00F90A66" w14:paraId="2E47D788" w14:textId="77777777" w:rsidTr="00685ADF">
        <w:trPr>
          <w:trHeight w:val="454"/>
          <w:jc w:val="center"/>
        </w:trPr>
        <w:tc>
          <w:tcPr>
            <w:tcW w:w="3539" w:type="dxa"/>
            <w:tcBorders>
              <w:right w:val="single" w:sz="4" w:space="0" w:color="auto"/>
            </w:tcBorders>
            <w:vAlign w:val="center"/>
          </w:tcPr>
          <w:p w14:paraId="4B8AB492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Toplantının Yayımlanma Şekli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3E3163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31A804" wp14:editId="0C0761AC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29210</wp:posOffset>
                      </wp:positionV>
                      <wp:extent cx="198120" cy="137160"/>
                      <wp:effectExtent l="0" t="0" r="11430" b="1524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074AE" id="Dikdörtgen 1" o:spid="_x0000_s1026" style="position:absolute;margin-left:4.2pt;margin-top:2.3pt;width:15.6pt;height:1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96F78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Özel </w:t>
            </w:r>
            <w:r w:rsidRPr="00685ADF">
              <w:rPr>
                <w:rFonts w:cstheme="minorHAnsi"/>
                <w:sz w:val="16"/>
                <w:szCs w:val="16"/>
              </w:rPr>
              <w:t>(Kamuoyu ile paylaşılmayacak.)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361387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3AAA27" wp14:editId="6F9E5187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20955</wp:posOffset>
                      </wp:positionV>
                      <wp:extent cx="198120" cy="137160"/>
                      <wp:effectExtent l="0" t="0" r="11430" b="15240"/>
                      <wp:wrapNone/>
                      <wp:docPr id="3" name="Dikdörtgen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AB5AC" id="Dikdörtgen 3" o:spid="_x0000_s1026" style="position:absolute;margin-left:4.2pt;margin-top:1.65pt;width:15.6pt;height:1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80014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Herkese Açık</w:t>
            </w:r>
          </w:p>
        </w:tc>
      </w:tr>
      <w:tr w:rsidR="00685ADF" w:rsidRPr="00F90A66" w14:paraId="744649F6" w14:textId="77777777" w:rsidTr="00037A16">
        <w:trPr>
          <w:trHeight w:val="124"/>
          <w:jc w:val="center"/>
        </w:trPr>
        <w:tc>
          <w:tcPr>
            <w:tcW w:w="3539" w:type="dxa"/>
            <w:tcBorders>
              <w:bottom w:val="nil"/>
            </w:tcBorders>
            <w:vAlign w:val="center"/>
          </w:tcPr>
          <w:p w14:paraId="1524553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Toplantıya Katılanlar</w:t>
            </w:r>
          </w:p>
        </w:tc>
        <w:tc>
          <w:tcPr>
            <w:tcW w:w="2835" w:type="dxa"/>
            <w:gridSpan w:val="3"/>
          </w:tcPr>
          <w:p w14:paraId="2DE5425F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Adı S</w:t>
            </w:r>
            <w:r w:rsidRPr="000C19ED">
              <w:rPr>
                <w:rFonts w:cstheme="minorHAnsi"/>
                <w:b/>
              </w:rPr>
              <w:t>oyadı</w:t>
            </w:r>
          </w:p>
        </w:tc>
        <w:tc>
          <w:tcPr>
            <w:tcW w:w="2693" w:type="dxa"/>
            <w:gridSpan w:val="3"/>
          </w:tcPr>
          <w:p w14:paraId="4F2FFCDE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Görevi</w:t>
            </w:r>
          </w:p>
        </w:tc>
        <w:tc>
          <w:tcPr>
            <w:tcW w:w="1445" w:type="dxa"/>
          </w:tcPr>
          <w:p w14:paraId="7F04BFFD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 w:rsidRPr="000C19ED">
              <w:rPr>
                <w:rFonts w:cstheme="minorHAnsi"/>
                <w:b/>
              </w:rPr>
              <w:t>İmza</w:t>
            </w:r>
          </w:p>
        </w:tc>
      </w:tr>
      <w:tr w:rsidR="00973BDA" w:rsidRPr="00F90A66" w14:paraId="6F08B3DD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479068B7" w14:textId="77777777" w:rsidR="00973BDA" w:rsidRDefault="00973BDA" w:rsidP="00973BDA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A0E022F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410" w:type="dxa"/>
            <w:gridSpan w:val="2"/>
            <w:vAlign w:val="center"/>
          </w:tcPr>
          <w:p w14:paraId="56768669" w14:textId="70FF68DB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Prof. Dr. Müge ARTAR</w:t>
            </w:r>
          </w:p>
        </w:tc>
        <w:tc>
          <w:tcPr>
            <w:tcW w:w="2693" w:type="dxa"/>
            <w:gridSpan w:val="3"/>
            <w:vAlign w:val="center"/>
          </w:tcPr>
          <w:p w14:paraId="1C0F52F9" w14:textId="11667E6A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Beşeri</w:t>
            </w:r>
            <w:proofErr w:type="gramEnd"/>
            <w:r w:rsidRPr="00973BDA">
              <w:rPr>
                <w:rFonts w:ascii="Times New Roman" w:hAnsi="Times New Roman" w:cs="Times New Roman"/>
                <w:sz w:val="20"/>
                <w:szCs w:val="20"/>
              </w:rPr>
              <w:t xml:space="preserve"> Bilimler Fakültesi Dekanı</w:t>
            </w:r>
          </w:p>
        </w:tc>
        <w:tc>
          <w:tcPr>
            <w:tcW w:w="1445" w:type="dxa"/>
            <w:vAlign w:val="center"/>
          </w:tcPr>
          <w:p w14:paraId="12EED25B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</w:p>
        </w:tc>
      </w:tr>
      <w:tr w:rsidR="00973BDA" w:rsidRPr="00F90A66" w14:paraId="00BD8143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3BE91813" w14:textId="77777777" w:rsidR="00973BDA" w:rsidRDefault="00973BDA" w:rsidP="00973BDA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784D753A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410" w:type="dxa"/>
            <w:gridSpan w:val="2"/>
            <w:vAlign w:val="center"/>
          </w:tcPr>
          <w:p w14:paraId="4E973A97" w14:textId="0C0043E4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 xml:space="preserve">Doç. Dr. Derya </w:t>
            </w:r>
            <w:proofErr w:type="spellStart"/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Atalan</w:t>
            </w:r>
            <w:proofErr w:type="spellEnd"/>
            <w:r w:rsidRPr="00973BDA">
              <w:rPr>
                <w:rFonts w:ascii="Times New Roman" w:hAnsi="Times New Roman" w:cs="Times New Roman"/>
                <w:sz w:val="20"/>
                <w:szCs w:val="20"/>
              </w:rPr>
              <w:t xml:space="preserve"> Ergin</w:t>
            </w:r>
          </w:p>
        </w:tc>
        <w:tc>
          <w:tcPr>
            <w:tcW w:w="2693" w:type="dxa"/>
            <w:gridSpan w:val="3"/>
            <w:vAlign w:val="center"/>
          </w:tcPr>
          <w:p w14:paraId="1AAF8AE6" w14:textId="01393A67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Sağlık Bilimleri Yüksekokulu Çocuk Gelişimi Öğretim Üyesi</w:t>
            </w:r>
          </w:p>
        </w:tc>
        <w:tc>
          <w:tcPr>
            <w:tcW w:w="1445" w:type="dxa"/>
            <w:vAlign w:val="center"/>
          </w:tcPr>
          <w:p w14:paraId="5B705D70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</w:p>
        </w:tc>
      </w:tr>
      <w:tr w:rsidR="00973BDA" w:rsidRPr="00F90A66" w14:paraId="0DEECD2E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01148637" w14:textId="77777777" w:rsidR="00973BDA" w:rsidRDefault="00973BDA" w:rsidP="00973BDA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B6D992B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410" w:type="dxa"/>
            <w:gridSpan w:val="2"/>
            <w:vAlign w:val="center"/>
          </w:tcPr>
          <w:p w14:paraId="0699B38B" w14:textId="1E001DAF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Dr. Öğretim Üyesi Gündüz Güngör</w:t>
            </w:r>
          </w:p>
        </w:tc>
        <w:tc>
          <w:tcPr>
            <w:tcW w:w="2693" w:type="dxa"/>
            <w:gridSpan w:val="3"/>
            <w:vAlign w:val="center"/>
          </w:tcPr>
          <w:p w14:paraId="51898713" w14:textId="057F8F6B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Sağlık Bilimleri Yüksekokulu Çocuk Gelişimi Bölüm Başkanı</w:t>
            </w:r>
          </w:p>
        </w:tc>
        <w:tc>
          <w:tcPr>
            <w:tcW w:w="1445" w:type="dxa"/>
            <w:vAlign w:val="center"/>
          </w:tcPr>
          <w:p w14:paraId="240FD1C2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</w:p>
        </w:tc>
      </w:tr>
      <w:tr w:rsidR="00973BDA" w:rsidRPr="00F90A66" w14:paraId="28AB7823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1D421F0D" w14:textId="77777777" w:rsidR="00973BDA" w:rsidRDefault="00973BDA" w:rsidP="00973BDA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CADF830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410" w:type="dxa"/>
            <w:gridSpan w:val="2"/>
            <w:vAlign w:val="center"/>
          </w:tcPr>
          <w:p w14:paraId="09170156" w14:textId="65DDDA11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Dr. Öğr. Üyesi Fatma Duman</w:t>
            </w:r>
          </w:p>
        </w:tc>
        <w:tc>
          <w:tcPr>
            <w:tcW w:w="2693" w:type="dxa"/>
            <w:gridSpan w:val="3"/>
            <w:vAlign w:val="center"/>
          </w:tcPr>
          <w:p w14:paraId="529B070C" w14:textId="0B03BE7E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Sağlık Bilimleri Yüksekokulu Çocuk Gelişimi Öğretim Üyesi</w:t>
            </w:r>
          </w:p>
        </w:tc>
        <w:tc>
          <w:tcPr>
            <w:tcW w:w="1445" w:type="dxa"/>
            <w:vAlign w:val="center"/>
          </w:tcPr>
          <w:p w14:paraId="206A4A27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</w:p>
        </w:tc>
      </w:tr>
      <w:tr w:rsidR="00973BDA" w:rsidRPr="00F90A66" w14:paraId="2FBBC2EE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52C9282" w14:textId="77777777" w:rsidR="00973BDA" w:rsidRDefault="00973BDA" w:rsidP="00973BDA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29FD5D1E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410" w:type="dxa"/>
            <w:gridSpan w:val="2"/>
            <w:vAlign w:val="center"/>
          </w:tcPr>
          <w:p w14:paraId="77EA2435" w14:textId="541CB2CE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Arş. Gör. İrem Turgut</w:t>
            </w:r>
          </w:p>
        </w:tc>
        <w:tc>
          <w:tcPr>
            <w:tcW w:w="2693" w:type="dxa"/>
            <w:gridSpan w:val="3"/>
            <w:vAlign w:val="center"/>
          </w:tcPr>
          <w:p w14:paraId="6C7BFD10" w14:textId="6C0468BE" w:rsidR="00973BDA" w:rsidRPr="00973BDA" w:rsidRDefault="00973BDA" w:rsidP="00973B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BDA">
              <w:rPr>
                <w:rFonts w:ascii="Times New Roman" w:hAnsi="Times New Roman" w:cs="Times New Roman"/>
                <w:sz w:val="20"/>
                <w:szCs w:val="20"/>
              </w:rPr>
              <w:t>Sekreterya</w:t>
            </w:r>
          </w:p>
        </w:tc>
        <w:tc>
          <w:tcPr>
            <w:tcW w:w="1445" w:type="dxa"/>
            <w:vAlign w:val="center"/>
          </w:tcPr>
          <w:p w14:paraId="6BA839BC" w14:textId="77777777" w:rsidR="00973BDA" w:rsidRPr="00F90A66" w:rsidRDefault="00973BDA" w:rsidP="00973BDA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433811A2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131F20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41E36DC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410" w:type="dxa"/>
            <w:gridSpan w:val="2"/>
            <w:vAlign w:val="center"/>
          </w:tcPr>
          <w:p w14:paraId="162B3A44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1366F9D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1445" w:type="dxa"/>
            <w:vAlign w:val="center"/>
          </w:tcPr>
          <w:p w14:paraId="708BEE0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6414E942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9095495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55FEC513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410" w:type="dxa"/>
            <w:gridSpan w:val="2"/>
            <w:vAlign w:val="center"/>
          </w:tcPr>
          <w:p w14:paraId="29DB47C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5C5DDAB6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1445" w:type="dxa"/>
            <w:vAlign w:val="center"/>
          </w:tcPr>
          <w:p w14:paraId="179C5927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647419DC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11457CBE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31CF50D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410" w:type="dxa"/>
            <w:gridSpan w:val="2"/>
            <w:vAlign w:val="center"/>
          </w:tcPr>
          <w:p w14:paraId="795D8E23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1522D7D8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1445" w:type="dxa"/>
            <w:vAlign w:val="center"/>
          </w:tcPr>
          <w:p w14:paraId="74BF2825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745ED5FD" w14:textId="77777777" w:rsidTr="00037A16">
        <w:trPr>
          <w:trHeight w:val="124"/>
          <w:jc w:val="center"/>
        </w:trPr>
        <w:tc>
          <w:tcPr>
            <w:tcW w:w="3539" w:type="dxa"/>
            <w:tcBorders>
              <w:top w:val="nil"/>
              <w:bottom w:val="single" w:sz="4" w:space="0" w:color="auto"/>
            </w:tcBorders>
            <w:vAlign w:val="center"/>
          </w:tcPr>
          <w:p w14:paraId="5511080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96DDF18" w14:textId="77777777" w:rsidR="00685ADF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vAlign w:val="center"/>
          </w:tcPr>
          <w:p w14:paraId="57145A6F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center"/>
          </w:tcPr>
          <w:p w14:paraId="42DE2F7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60CEB0B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</w:tbl>
    <w:p w14:paraId="754445DD" w14:textId="77777777" w:rsidR="000C19ED" w:rsidRDefault="000C19ED" w:rsidP="000C19ED">
      <w:pPr>
        <w:ind w:left="-709"/>
        <w:jc w:val="both"/>
        <w:rPr>
          <w:rFonts w:cstheme="minorHAnsi"/>
          <w:b/>
        </w:rPr>
      </w:pPr>
    </w:p>
    <w:p w14:paraId="57393255" w14:textId="77777777" w:rsidR="006E36D5" w:rsidRDefault="000C19ED" w:rsidP="000C19ED">
      <w:pPr>
        <w:ind w:left="-709"/>
        <w:jc w:val="both"/>
        <w:rPr>
          <w:rFonts w:cstheme="minorHAnsi"/>
          <w:b/>
        </w:rPr>
      </w:pPr>
      <w:r w:rsidRPr="00F90A66">
        <w:rPr>
          <w:rFonts w:cstheme="minorHAnsi"/>
          <w:b/>
        </w:rPr>
        <w:t>GÜNDEM MADDELERİ</w:t>
      </w:r>
    </w:p>
    <w:p w14:paraId="484CDB3E" w14:textId="3DD223FC" w:rsidR="000C19ED" w:rsidRDefault="000C19ED" w:rsidP="003F4216">
      <w:pPr>
        <w:pStyle w:val="ListeParagraf"/>
        <w:ind w:left="-349"/>
        <w:jc w:val="both"/>
        <w:rPr>
          <w:rFonts w:cstheme="minorHAnsi"/>
        </w:rPr>
      </w:pPr>
    </w:p>
    <w:p w14:paraId="4783B6BC" w14:textId="362B6CB5" w:rsidR="000C19ED" w:rsidRDefault="003F4216" w:rsidP="000C19ED">
      <w:pPr>
        <w:pStyle w:val="ListeParagraf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ÖGEK memnuniyet anketi sonuçları hakkında görüşüldü. </w:t>
      </w:r>
    </w:p>
    <w:p w14:paraId="230622A4" w14:textId="298D5C0F" w:rsidR="000C19ED" w:rsidRDefault="003F4216" w:rsidP="000C19ED">
      <w:pPr>
        <w:pStyle w:val="ListeParagraf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İç paydaş görüşlerinin alınması adına fakülte ve yüksekokul müdürlüklerine yazı gönderilmesi konusu görüşüldü. </w:t>
      </w:r>
    </w:p>
    <w:p w14:paraId="3D6BA6F9" w14:textId="5D10C34E" w:rsidR="000C19ED" w:rsidRDefault="003F4216" w:rsidP="007E3D80">
      <w:pPr>
        <w:pStyle w:val="ListeParagraf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İç paydaşlarla yapılan görüşmelerin raporlanması ve </w:t>
      </w:r>
      <w:r w:rsidR="006B6243">
        <w:rPr>
          <w:rFonts w:cstheme="minorHAnsi"/>
        </w:rPr>
        <w:t xml:space="preserve">Prof. Dr. Ömer Kutlu ile dış paydaş görüşmesinin yapılması görüşüldü. </w:t>
      </w:r>
    </w:p>
    <w:p w14:paraId="1EDBCED5" w14:textId="43C5C7B9" w:rsidR="006B6243" w:rsidRDefault="006B6243" w:rsidP="007E3D80">
      <w:pPr>
        <w:pStyle w:val="ListeParagraf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Web sitesindeki eksikler görüşüldü. </w:t>
      </w:r>
    </w:p>
    <w:p w14:paraId="40A97472" w14:textId="13CA6E42" w:rsidR="006B6243" w:rsidRDefault="006B6243" w:rsidP="007E3D80">
      <w:pPr>
        <w:pStyle w:val="ListeParagraf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SEM biriminden yapılan hizmetiçi eğitimlere ait değerlendirme anketlerinin talep edilmesi görüşüldü. </w:t>
      </w:r>
    </w:p>
    <w:p w14:paraId="7F61D10A" w14:textId="1599A5DD" w:rsidR="00973BDA" w:rsidRDefault="00973BDA" w:rsidP="007E3D80">
      <w:pPr>
        <w:pStyle w:val="ListeParagraf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Bahar dönemi başlangıcında öğretim elemanlarına bilgilendirme toplantısı yapılması görüşüldü. </w:t>
      </w:r>
    </w:p>
    <w:p w14:paraId="7A0E89E7" w14:textId="77777777" w:rsidR="003F4216" w:rsidRDefault="003F4216" w:rsidP="003F4216">
      <w:pPr>
        <w:jc w:val="both"/>
        <w:rPr>
          <w:rFonts w:cstheme="minorHAnsi"/>
        </w:rPr>
      </w:pPr>
    </w:p>
    <w:p w14:paraId="7D1F4B06" w14:textId="77777777" w:rsidR="003F4216" w:rsidRDefault="003F4216" w:rsidP="003F4216">
      <w:pPr>
        <w:jc w:val="both"/>
        <w:rPr>
          <w:rFonts w:cstheme="minorHAnsi"/>
        </w:rPr>
      </w:pPr>
    </w:p>
    <w:p w14:paraId="4C681055" w14:textId="77777777" w:rsidR="003F4216" w:rsidRDefault="003F4216" w:rsidP="003F4216">
      <w:pPr>
        <w:jc w:val="both"/>
        <w:rPr>
          <w:rFonts w:cstheme="minorHAnsi"/>
        </w:rPr>
      </w:pPr>
    </w:p>
    <w:p w14:paraId="0367398F" w14:textId="77777777" w:rsidR="003F4216" w:rsidRDefault="003F4216" w:rsidP="003F4216">
      <w:pPr>
        <w:jc w:val="both"/>
        <w:rPr>
          <w:rFonts w:cstheme="minorHAnsi"/>
        </w:rPr>
      </w:pPr>
    </w:p>
    <w:p w14:paraId="71027453" w14:textId="77777777" w:rsidR="003F4216" w:rsidRDefault="003F4216" w:rsidP="003F4216">
      <w:pPr>
        <w:jc w:val="both"/>
        <w:rPr>
          <w:rFonts w:cstheme="minorHAnsi"/>
        </w:rPr>
      </w:pPr>
    </w:p>
    <w:p w14:paraId="500D9E4A" w14:textId="77777777" w:rsidR="003F4216" w:rsidRPr="003F4216" w:rsidRDefault="003F4216" w:rsidP="003F4216">
      <w:pPr>
        <w:jc w:val="both"/>
        <w:rPr>
          <w:rFonts w:cstheme="minorHAnsi"/>
        </w:rPr>
      </w:pPr>
    </w:p>
    <w:p w14:paraId="65F17D8A" w14:textId="77777777" w:rsidR="006E36D5" w:rsidRDefault="000C19ED" w:rsidP="000C19ED">
      <w:pPr>
        <w:ind w:left="-709"/>
        <w:jc w:val="both"/>
        <w:rPr>
          <w:rFonts w:cstheme="minorHAnsi"/>
          <w:b/>
        </w:rPr>
      </w:pPr>
      <w:r w:rsidRPr="000C19ED">
        <w:rPr>
          <w:rFonts w:cstheme="minorHAnsi"/>
          <w:b/>
        </w:rPr>
        <w:t>ALINAN KARARLAR</w:t>
      </w:r>
    </w:p>
    <w:tbl>
      <w:tblPr>
        <w:tblW w:w="9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1095"/>
        <w:gridCol w:w="3793"/>
        <w:gridCol w:w="996"/>
        <w:gridCol w:w="491"/>
        <w:gridCol w:w="2329"/>
      </w:tblGrid>
      <w:tr w:rsidR="00277982" w:rsidRPr="00277982" w14:paraId="7227A4B2" w14:textId="77777777" w:rsidTr="00277982">
        <w:trPr>
          <w:trHeight w:val="300"/>
          <w:jc w:val="center"/>
        </w:trPr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00F6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NO</w:t>
            </w:r>
          </w:p>
        </w:tc>
        <w:tc>
          <w:tcPr>
            <w:tcW w:w="6375" w:type="dxa"/>
            <w:gridSpan w:val="4"/>
            <w:shd w:val="clear" w:color="000000" w:fill="F2F2F2"/>
            <w:vAlign w:val="center"/>
            <w:hideMark/>
          </w:tcPr>
          <w:p w14:paraId="419D12E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 ALINAN KARAR</w:t>
            </w:r>
          </w:p>
        </w:tc>
        <w:tc>
          <w:tcPr>
            <w:tcW w:w="2329" w:type="dxa"/>
            <w:shd w:val="clear" w:color="000000" w:fill="F2F2F2"/>
            <w:vAlign w:val="center"/>
            <w:hideMark/>
          </w:tcPr>
          <w:p w14:paraId="41EB123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SONUÇ</w:t>
            </w:r>
          </w:p>
        </w:tc>
      </w:tr>
      <w:tr w:rsidR="00277982" w:rsidRPr="00277982" w14:paraId="133DD6CA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5E6282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99EC113" w14:textId="097C45A8" w:rsidR="00277982" w:rsidRPr="003F4216" w:rsidRDefault="003F4216" w:rsidP="003F42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3F421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Anketin yeniden öğretim elemanlarına iletilmesine, 52 kişiden elde edilen verilerin pivot analizi ile analiz edilerek raporlanmasına karar verildi.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A61C134" w14:textId="6F898A44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  <w:r w:rsidR="003F4216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282713D6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4665B044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627F2F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05A1253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4C1B899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E30CEE8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317E962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052A04B" w14:textId="7C1908D0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3F4216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CDC467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09875E2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760DFDD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56D3984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185A659" w14:textId="77777777" w:rsidR="003F4216" w:rsidRDefault="003F4216" w:rsidP="003F4216">
            <w:pPr>
              <w:jc w:val="both"/>
              <w:rPr>
                <w:rFonts w:ascii="Times New Roman" w:hAnsi="Times New Roman" w:cs="Times New Roman"/>
              </w:rPr>
            </w:pPr>
          </w:p>
          <w:p w14:paraId="4E053BA0" w14:textId="3F9CFA63" w:rsidR="003F4216" w:rsidRPr="003F4216" w:rsidRDefault="003F4216" w:rsidP="003F4216">
            <w:pPr>
              <w:jc w:val="both"/>
              <w:rPr>
                <w:rFonts w:ascii="Times New Roman" w:hAnsi="Times New Roman" w:cs="Times New Roman"/>
              </w:rPr>
            </w:pPr>
            <w:r w:rsidRPr="003F4216">
              <w:rPr>
                <w:rFonts w:ascii="Times New Roman" w:hAnsi="Times New Roman" w:cs="Times New Roman"/>
              </w:rPr>
              <w:t xml:space="preserve">Her bir fakülte ve yüksekokuldan 1 profesör.,1 </w:t>
            </w:r>
            <w:proofErr w:type="spellStart"/>
            <w:r w:rsidRPr="003F4216">
              <w:rPr>
                <w:rFonts w:ascii="Times New Roman" w:hAnsi="Times New Roman" w:cs="Times New Roman"/>
              </w:rPr>
              <w:t>doç</w:t>
            </w:r>
            <w:proofErr w:type="spellEnd"/>
            <w:r w:rsidRPr="003F4216">
              <w:rPr>
                <w:rFonts w:ascii="Times New Roman" w:hAnsi="Times New Roman" w:cs="Times New Roman"/>
              </w:rPr>
              <w:t xml:space="preserve"> doktor., 1 doktor. </w:t>
            </w:r>
            <w:proofErr w:type="gramStart"/>
            <w:r w:rsidRPr="003F4216">
              <w:rPr>
                <w:rFonts w:ascii="Times New Roman" w:hAnsi="Times New Roman" w:cs="Times New Roman"/>
              </w:rPr>
              <w:t>öğretim</w:t>
            </w:r>
            <w:proofErr w:type="gramEnd"/>
            <w:r w:rsidRPr="003F4216">
              <w:rPr>
                <w:rFonts w:ascii="Times New Roman" w:hAnsi="Times New Roman" w:cs="Times New Roman"/>
              </w:rPr>
              <w:t xml:space="preserve"> üyesi, 2 araştırma görevlisi; </w:t>
            </w:r>
            <w:proofErr w:type="spellStart"/>
            <w:r w:rsidRPr="003F4216">
              <w:rPr>
                <w:rFonts w:ascii="Times New Roman" w:hAnsi="Times New Roman" w:cs="Times New Roman"/>
              </w:rPr>
              <w:t>KMYO’dan</w:t>
            </w:r>
            <w:proofErr w:type="spellEnd"/>
            <w:r w:rsidRPr="003F4216">
              <w:rPr>
                <w:rFonts w:ascii="Times New Roman" w:hAnsi="Times New Roman" w:cs="Times New Roman"/>
              </w:rPr>
              <w:t xml:space="preserve"> 10 öğretim elemanı belirlenerek odak grup görüşmelerinin yapılmasına ve bu görüşmelerin mart ayı sonuna kadar tamamlanmasına karar verildi.</w:t>
            </w:r>
            <w:r w:rsidR="00973BDA">
              <w:rPr>
                <w:rFonts w:ascii="Times New Roman" w:hAnsi="Times New Roman" w:cs="Times New Roman"/>
              </w:rPr>
              <w:t xml:space="preserve"> </w:t>
            </w:r>
          </w:p>
          <w:p w14:paraId="0E86B03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6022290E" w14:textId="36FACDE8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  <w:r w:rsidR="003F4216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 xml:space="preserve">Kabul </w:t>
            </w:r>
          </w:p>
        </w:tc>
      </w:tr>
      <w:tr w:rsidR="00277982" w:rsidRPr="00277982" w14:paraId="657ABB86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1CF07E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E6E0B3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EB0497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6CF616F9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3078E1DE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87DC17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7B74A8F4" w14:textId="2DC9C7D8" w:rsidR="00277982" w:rsidRPr="00277982" w:rsidRDefault="003F4216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  <w:r w:rsidR="00277982"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582A2F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FB276D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1057ACD3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37DC324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7DA97D06" w14:textId="77777777" w:rsidR="00277982" w:rsidRPr="006B6243" w:rsidRDefault="006B6243" w:rsidP="006B62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İç paydaşlarla yapılan görüşmeler sonucunda </w:t>
            </w:r>
            <w:r w:rsidR="00277982"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  <w:r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Prof. Dr. Ömer Kutlu ile dış paydaş görüşmesinin yapılmasına karar verildi. </w:t>
            </w:r>
          </w:p>
          <w:p w14:paraId="15810C15" w14:textId="47B79C5B" w:rsidR="006B6243" w:rsidRPr="00277982" w:rsidRDefault="006B6243" w:rsidP="006B6243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Yapılan iç ve dış paydaş görüşmelerinin raporlanarak sisteme yüklenmesine karar verildi.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12B95002" w14:textId="18937F39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  <w:r w:rsidR="006B6243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2E033CE3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0E8DD5ED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72548C3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3093C66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0EB5EFEB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4D439DB7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360659B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2CAD5C7C" w14:textId="7ABB4E29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6B6243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11C1DD1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554A646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705C675C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4C1BCB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4771E172" w14:textId="4D3A72EB" w:rsidR="00277982" w:rsidRPr="006B6243" w:rsidRDefault="00277982" w:rsidP="006B62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  <w:r w:rsidR="006B6243"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Web </w:t>
            </w:r>
            <w:proofErr w:type="gramStart"/>
            <w:r w:rsidR="006B6243"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sitesindeki mevcut</w:t>
            </w:r>
            <w:proofErr w:type="gramEnd"/>
            <w:r w:rsidR="006B6243"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eksiklerin tespit edilmesi</w:t>
            </w:r>
            <w:r w:rsid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sıkça sorulan sorular başlığının eklenmesine </w:t>
            </w:r>
            <w:r w:rsidR="006B6243"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ve </w:t>
            </w:r>
            <w:r w:rsid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ilgili taleplerin </w:t>
            </w:r>
            <w:r w:rsidR="006B6243" w:rsidRPr="006B624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Kurumsal İletişim Birimine bildirilmesine karar verildi.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6E29CF7" w14:textId="6D795D81" w:rsidR="00277982" w:rsidRPr="00277982" w:rsidRDefault="006B6243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  <w:r w:rsidR="00277982"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616C3ECF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23F63753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37B52B38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3C47C26F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224A16E8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10B26D2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81174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40A8EFEB" w14:textId="43818F59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6B6243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2C08DAB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6ABAADB6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6ADFDA0F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0F5D80E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127B1E2" w14:textId="764999C3" w:rsidR="00277982" w:rsidRPr="00973BDA" w:rsidRDefault="006B6243" w:rsidP="00973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SEM biriminden </w:t>
            </w:r>
            <w:r w:rsidR="00973BDA" w:rsidRP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hizmetiçi eğitimler sonrasında yapılan anketlerin sonuçlarının talep edilmesine karar verildi.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3ADFDDE7" w14:textId="246B904B" w:rsidR="00277982" w:rsidRPr="00277982" w:rsidRDefault="00973BDA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  <w:r w:rsidR="00277982"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1BC5772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28BD62A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047EFF4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171439B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5690731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517362B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529DF59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0E2B0A4" w14:textId="52DA70B0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973BDA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39F4BC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712C21E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2ECF600B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6945AC1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6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30E76DD5" w14:textId="2E29FEB0" w:rsidR="00277982" w:rsidRPr="00973BDA" w:rsidRDefault="00277982" w:rsidP="00973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  <w:r w:rsidR="00973BDA" w:rsidRP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Bahar dönemi başlangıcında Eğitim Planlama Dairesi </w:t>
            </w:r>
            <w:proofErr w:type="gramStart"/>
            <w:r w:rsidR="00973BDA" w:rsidRP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r w:rsid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birlikte</w:t>
            </w:r>
            <w:proofErr w:type="gramEnd"/>
            <w:r w:rsidR="00973BDA" w:rsidRPr="00973BD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öğretim elemanlarına rubrik bilgilendirme toplantısı yapılmasına karar verildi.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396D53CE" w14:textId="1AED0C9C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  <w:r w:rsidR="00973BDA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22794BB1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64A4468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0D31D22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4B56FAD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30E79BCE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22597FBF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5E868FF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B4CC3F3" w14:textId="3ACCDAE4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973BDA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B0632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7C6378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9D3E27C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40510AA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0013445A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E31D85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7144D5F3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60A478A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20B47A34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46C0DBD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1565C1D8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8D0AC9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787AB4B6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6739471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B12834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4043E90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A905A0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BCA356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76F007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1871A57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5373A1B9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ED99D0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1D68CB2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5846CCA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79408C14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161028A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04F3439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0375AE7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4B1AE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F7A2D8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C377926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3C4AC12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9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AE169A9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549F467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6C56367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072F86F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55880C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F501E3D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99E77BE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D832DF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C87953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873CD8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3DA05B2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4BD5E05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6BA0FA8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5F64856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10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2E5E579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4525AB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4AB732E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9B6EE0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19D70B6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9DDBF2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0BFF4341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606E66AE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0665F92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11516A1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111EBD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579075C9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</w:tbl>
    <w:p w14:paraId="17DA4D1F" w14:textId="77777777" w:rsidR="00277982" w:rsidRDefault="00277982" w:rsidP="00277982">
      <w:pPr>
        <w:ind w:left="-851"/>
        <w:jc w:val="both"/>
        <w:rPr>
          <w:rFonts w:cstheme="minorHAnsi"/>
        </w:rPr>
      </w:pPr>
    </w:p>
    <w:p w14:paraId="5BFF0EBE" w14:textId="77777777" w:rsidR="00277982" w:rsidRDefault="00277982" w:rsidP="00277982">
      <w:pPr>
        <w:jc w:val="both"/>
        <w:rPr>
          <w:rFonts w:cstheme="minorHAnsi"/>
        </w:rPr>
      </w:pPr>
    </w:p>
    <w:sectPr w:rsidR="00277982" w:rsidSect="00E23C0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A44F71" w14:textId="77777777" w:rsidR="007B5B15" w:rsidRDefault="007B5B15" w:rsidP="00B0472D">
      <w:pPr>
        <w:spacing w:after="0" w:line="240" w:lineRule="auto"/>
      </w:pPr>
      <w:r>
        <w:separator/>
      </w:r>
    </w:p>
  </w:endnote>
  <w:endnote w:type="continuationSeparator" w:id="0">
    <w:p w14:paraId="4F76747F" w14:textId="77777777" w:rsidR="007B5B15" w:rsidRDefault="007B5B15" w:rsidP="00B0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36770" w14:textId="77777777" w:rsidR="007B5B15" w:rsidRDefault="007B5B15" w:rsidP="00B0472D">
      <w:pPr>
        <w:spacing w:after="0" w:line="240" w:lineRule="auto"/>
      </w:pPr>
      <w:r>
        <w:separator/>
      </w:r>
    </w:p>
  </w:footnote>
  <w:footnote w:type="continuationSeparator" w:id="0">
    <w:p w14:paraId="604B1DB6" w14:textId="77777777" w:rsidR="007B5B15" w:rsidRDefault="007B5B15" w:rsidP="00B04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52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3539"/>
      <w:gridCol w:w="3188"/>
      <w:gridCol w:w="1989"/>
      <w:gridCol w:w="1813"/>
    </w:tblGrid>
    <w:tr w:rsidR="00BE5079" w14:paraId="3A465932" w14:textId="77777777" w:rsidTr="00037A16">
      <w:trPr>
        <w:trHeight w:val="276"/>
        <w:jc w:val="center"/>
      </w:trPr>
      <w:tc>
        <w:tcPr>
          <w:tcW w:w="353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3286584" w14:textId="77777777" w:rsidR="00BE5079" w:rsidRDefault="00B25F6C" w:rsidP="00BE5079">
          <w:r>
            <w:rPr>
              <w:noProof/>
              <w:lang w:eastAsia="tr-TR"/>
            </w:rPr>
            <w:drawing>
              <wp:inline distT="0" distB="0" distL="0" distR="0" wp14:anchorId="0DC3DAC9" wp14:editId="2DAD0399">
                <wp:extent cx="2076450" cy="504825"/>
                <wp:effectExtent l="0" t="0" r="0" b="9525"/>
                <wp:docPr id="2" name="Resi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7645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8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FCB3DF6" w14:textId="77777777" w:rsidR="00BE5079" w:rsidRPr="000B78CD" w:rsidRDefault="00BE5079" w:rsidP="00BE5079">
          <w:pPr>
            <w:pStyle w:val="stBilgi"/>
            <w:jc w:val="center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>TOPLANTI TUTANAK FORMU</w:t>
          </w: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314EB60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DOKÜMAN NO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4966FA8" w14:textId="77777777" w:rsidR="00BE5079" w:rsidRDefault="002535AB" w:rsidP="00F90A66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KSP.FR.008</w:t>
          </w:r>
        </w:p>
      </w:tc>
    </w:tr>
    <w:tr w:rsidR="00BE5079" w14:paraId="2376924C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7D8B2D9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5206F3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8E16321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İLK YAYIN TARİHİ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9A4D46F" w14:textId="77777777" w:rsidR="00BE5079" w:rsidRDefault="00F90A66" w:rsidP="00F90A66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KASIM 2016</w:t>
          </w:r>
        </w:p>
      </w:tc>
    </w:tr>
    <w:tr w:rsidR="00BE5079" w14:paraId="6F66B33E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6D73DA3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A644964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4605D7D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REVİZYON TARİHİ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EF6E49" w14:textId="0DA85FF3" w:rsidR="00BE5079" w:rsidRDefault="00277982" w:rsidP="00BE5079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AĞUSTOS 2022</w:t>
          </w:r>
        </w:p>
      </w:tc>
    </w:tr>
    <w:tr w:rsidR="00BE5079" w14:paraId="14AC2DC1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1F751BA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8071E52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422E9C8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REVİZYON NO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A6F8E20" w14:textId="611631F5" w:rsidR="00BE5079" w:rsidRDefault="00B25F6C" w:rsidP="00BE5079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0</w:t>
          </w:r>
          <w:r w:rsidR="00277982">
            <w:rPr>
              <w:rFonts w:cs="Calibri"/>
            </w:rPr>
            <w:t>3</w:t>
          </w:r>
        </w:p>
      </w:tc>
    </w:tr>
    <w:tr w:rsidR="00BE5079" w14:paraId="5D42924B" w14:textId="77777777" w:rsidTr="00037A16">
      <w:trPr>
        <w:trHeight w:val="90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C640D92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5696652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78707D2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SAYFA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243C752" w14:textId="77777777" w:rsidR="00BE5079" w:rsidRPr="00D849D8" w:rsidRDefault="00BE5079" w:rsidP="00BE5079">
          <w:pPr>
            <w:pStyle w:val="stBilgi"/>
            <w:jc w:val="center"/>
            <w:rPr>
              <w:rFonts w:cs="Calibri"/>
            </w:rPr>
          </w:pPr>
          <w:r w:rsidRPr="00D849D8">
            <w:rPr>
              <w:rFonts w:cs="Calibri"/>
            </w:rPr>
            <w:fldChar w:fldCharType="begin"/>
          </w:r>
          <w:r w:rsidRPr="00D849D8">
            <w:rPr>
              <w:rFonts w:cs="Calibri"/>
            </w:rPr>
            <w:instrText>PAGE  \* Arabic  \* MERGEFORMAT</w:instrText>
          </w:r>
          <w:r w:rsidRPr="00D849D8">
            <w:rPr>
              <w:rFonts w:cs="Calibri"/>
            </w:rPr>
            <w:fldChar w:fldCharType="separate"/>
          </w:r>
          <w:r w:rsidR="002535AB">
            <w:rPr>
              <w:rFonts w:cs="Calibri"/>
              <w:noProof/>
            </w:rPr>
            <w:t>1</w:t>
          </w:r>
          <w:r w:rsidRPr="00D849D8">
            <w:rPr>
              <w:rFonts w:cs="Calibri"/>
            </w:rPr>
            <w:fldChar w:fldCharType="end"/>
          </w:r>
          <w:r w:rsidRPr="00D849D8">
            <w:rPr>
              <w:rFonts w:cs="Calibri"/>
            </w:rPr>
            <w:t xml:space="preserve"> / </w:t>
          </w:r>
          <w:r w:rsidRPr="00D849D8">
            <w:rPr>
              <w:rFonts w:cs="Calibri"/>
            </w:rPr>
            <w:fldChar w:fldCharType="begin"/>
          </w:r>
          <w:r w:rsidRPr="00D849D8">
            <w:rPr>
              <w:rFonts w:cs="Calibri"/>
            </w:rPr>
            <w:instrText>NUMPAGES  \* Arabic  \* MERGEFORMAT</w:instrText>
          </w:r>
          <w:r w:rsidRPr="00D849D8">
            <w:rPr>
              <w:rFonts w:cs="Calibri"/>
            </w:rPr>
            <w:fldChar w:fldCharType="separate"/>
          </w:r>
          <w:r w:rsidR="002535AB">
            <w:rPr>
              <w:rFonts w:cs="Calibri"/>
              <w:noProof/>
            </w:rPr>
            <w:t>1</w:t>
          </w:r>
          <w:r w:rsidRPr="00D849D8">
            <w:rPr>
              <w:rFonts w:cs="Calibri"/>
            </w:rPr>
            <w:fldChar w:fldCharType="end"/>
          </w:r>
        </w:p>
      </w:tc>
    </w:tr>
  </w:tbl>
  <w:p w14:paraId="5DF32A99" w14:textId="77777777" w:rsidR="00BE5079" w:rsidRDefault="00BE507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B62FF"/>
    <w:multiLevelType w:val="hybridMultilevel"/>
    <w:tmpl w:val="FE70BFD6"/>
    <w:lvl w:ilvl="0" w:tplc="B986C0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031F79D4"/>
    <w:multiLevelType w:val="hybridMultilevel"/>
    <w:tmpl w:val="6AE6568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04932"/>
    <w:multiLevelType w:val="hybridMultilevel"/>
    <w:tmpl w:val="417C819E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7521D5"/>
    <w:multiLevelType w:val="hybridMultilevel"/>
    <w:tmpl w:val="710C5854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7A0280"/>
    <w:multiLevelType w:val="hybridMultilevel"/>
    <w:tmpl w:val="CF022908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4A71769"/>
    <w:multiLevelType w:val="hybridMultilevel"/>
    <w:tmpl w:val="BAD03C2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40940"/>
    <w:multiLevelType w:val="hybridMultilevel"/>
    <w:tmpl w:val="710C5854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D43D9F"/>
    <w:multiLevelType w:val="hybridMultilevel"/>
    <w:tmpl w:val="B8B21008"/>
    <w:lvl w:ilvl="0" w:tplc="1D00FE70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1213469440">
    <w:abstractNumId w:val="2"/>
  </w:num>
  <w:num w:numId="2" w16cid:durableId="2065177457">
    <w:abstractNumId w:val="5"/>
  </w:num>
  <w:num w:numId="3" w16cid:durableId="1587300761">
    <w:abstractNumId w:val="4"/>
  </w:num>
  <w:num w:numId="4" w16cid:durableId="2058359808">
    <w:abstractNumId w:val="3"/>
  </w:num>
  <w:num w:numId="5" w16cid:durableId="861745113">
    <w:abstractNumId w:val="6"/>
  </w:num>
  <w:num w:numId="6" w16cid:durableId="1316108551">
    <w:abstractNumId w:val="1"/>
  </w:num>
  <w:num w:numId="7" w16cid:durableId="2089573212">
    <w:abstractNumId w:val="0"/>
  </w:num>
  <w:num w:numId="8" w16cid:durableId="20069793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894"/>
    <w:rsid w:val="00037A16"/>
    <w:rsid w:val="00091598"/>
    <w:rsid w:val="000942D8"/>
    <w:rsid w:val="000C19ED"/>
    <w:rsid w:val="000E4016"/>
    <w:rsid w:val="00104CFB"/>
    <w:rsid w:val="0011510C"/>
    <w:rsid w:val="001459E3"/>
    <w:rsid w:val="00171485"/>
    <w:rsid w:val="001B634A"/>
    <w:rsid w:val="001F5C8E"/>
    <w:rsid w:val="00206EA5"/>
    <w:rsid w:val="00246354"/>
    <w:rsid w:val="002535AB"/>
    <w:rsid w:val="00265CC8"/>
    <w:rsid w:val="00272595"/>
    <w:rsid w:val="00277982"/>
    <w:rsid w:val="002A1E81"/>
    <w:rsid w:val="002D2685"/>
    <w:rsid w:val="00344E92"/>
    <w:rsid w:val="0036564F"/>
    <w:rsid w:val="00386B6B"/>
    <w:rsid w:val="0039375F"/>
    <w:rsid w:val="003F4216"/>
    <w:rsid w:val="00403E53"/>
    <w:rsid w:val="00421D94"/>
    <w:rsid w:val="00432AA1"/>
    <w:rsid w:val="00446C60"/>
    <w:rsid w:val="0052044C"/>
    <w:rsid w:val="005569D3"/>
    <w:rsid w:val="006159B4"/>
    <w:rsid w:val="00685ADF"/>
    <w:rsid w:val="006B6243"/>
    <w:rsid w:val="006E36D5"/>
    <w:rsid w:val="00724FA0"/>
    <w:rsid w:val="0077338D"/>
    <w:rsid w:val="007B5B15"/>
    <w:rsid w:val="007E3D80"/>
    <w:rsid w:val="007F6D7C"/>
    <w:rsid w:val="008A2C7A"/>
    <w:rsid w:val="008C1D61"/>
    <w:rsid w:val="008C682F"/>
    <w:rsid w:val="00915A8C"/>
    <w:rsid w:val="00950132"/>
    <w:rsid w:val="00973BDA"/>
    <w:rsid w:val="00A03010"/>
    <w:rsid w:val="00AB7C45"/>
    <w:rsid w:val="00AD0FB1"/>
    <w:rsid w:val="00B0472D"/>
    <w:rsid w:val="00B25F6C"/>
    <w:rsid w:val="00B61D16"/>
    <w:rsid w:val="00BE5079"/>
    <w:rsid w:val="00C078BB"/>
    <w:rsid w:val="00C957CD"/>
    <w:rsid w:val="00D27204"/>
    <w:rsid w:val="00D452E1"/>
    <w:rsid w:val="00D73AF9"/>
    <w:rsid w:val="00E23C0C"/>
    <w:rsid w:val="00F04894"/>
    <w:rsid w:val="00F90A66"/>
    <w:rsid w:val="00FA7A08"/>
    <w:rsid w:val="00FF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2E0E7"/>
  <w15:docId w15:val="{7F2A0C14-BAD8-4E82-B686-63296128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C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2595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915A8C"/>
    <w:rPr>
      <w:b/>
      <w:bCs/>
    </w:rPr>
  </w:style>
  <w:style w:type="table" w:styleId="TabloKlavuzu">
    <w:name w:val="Table Grid"/>
    <w:basedOn w:val="NormalTablo"/>
    <w:uiPriority w:val="59"/>
    <w:rsid w:val="006E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nhideWhenUsed/>
    <w:rsid w:val="00B0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rsid w:val="00B0472D"/>
  </w:style>
  <w:style w:type="paragraph" w:styleId="AltBilgi">
    <w:name w:val="footer"/>
    <w:basedOn w:val="Normal"/>
    <w:link w:val="AltBilgiChar"/>
    <w:uiPriority w:val="99"/>
    <w:unhideWhenUsed/>
    <w:rsid w:val="00B0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04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6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D96078-6A4A-483C-802C-8E1954CC9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3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Ecir</dc:creator>
  <cp:keywords/>
  <dc:description/>
  <cp:lastModifiedBy>Saadet İrem Turgut</cp:lastModifiedBy>
  <cp:revision>2</cp:revision>
  <cp:lastPrinted>2014-09-23T10:38:00Z</cp:lastPrinted>
  <dcterms:created xsi:type="dcterms:W3CDTF">2025-02-19T12:11:00Z</dcterms:created>
  <dcterms:modified xsi:type="dcterms:W3CDTF">2025-02-19T12:11:00Z</dcterms:modified>
</cp:coreProperties>
</file>